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D27B2" w14:textId="77777777" w:rsidR="00ED04AB" w:rsidRPr="009C2F11" w:rsidRDefault="00652EDD" w:rsidP="00ED04AB">
      <w:pPr>
        <w:spacing w:after="0" w:line="240" w:lineRule="auto"/>
        <w:ind w:left="4956" w:firstLine="708"/>
        <w:rPr>
          <w:rFonts w:cstheme="minorHAnsi"/>
          <w:sz w:val="24"/>
          <w:szCs w:val="24"/>
        </w:rPr>
      </w:pPr>
      <w:r>
        <w:rPr>
          <w:rFonts w:ascii="Arial Narrow" w:hAnsi="Arial Narrow" w:cs="Arial Narrow"/>
          <w:sz w:val="36"/>
          <w:szCs w:val="36"/>
        </w:rPr>
        <w:t xml:space="preserve"> </w:t>
      </w:r>
      <w:r w:rsidR="00AB5527">
        <w:rPr>
          <w:rFonts w:ascii="Arial Narrow" w:hAnsi="Arial Narrow" w:cs="Arial Narrow"/>
          <w:sz w:val="36"/>
          <w:szCs w:val="36"/>
        </w:rPr>
        <w:t xml:space="preserve">  </w:t>
      </w:r>
      <w:r w:rsidR="00B52F1E" w:rsidRPr="00B647C3">
        <w:rPr>
          <w:rFonts w:ascii="Arial Narrow" w:hAnsi="Arial Narrow" w:cs="Arial Narrow"/>
          <w:sz w:val="36"/>
          <w:szCs w:val="36"/>
        </w:rPr>
        <w:t xml:space="preserve">  </w:t>
      </w:r>
      <w:r w:rsidR="00AB5527">
        <w:rPr>
          <w:rFonts w:ascii="Arial Narrow" w:hAnsi="Arial Narrow" w:cs="Arial Narrow"/>
          <w:sz w:val="36"/>
          <w:szCs w:val="36"/>
        </w:rPr>
        <w:t xml:space="preserve">                  </w:t>
      </w:r>
      <w:r w:rsidR="00CE70D7" w:rsidRPr="00C30316">
        <w:rPr>
          <w:rFonts w:ascii="Times New Roman" w:hAnsi="Times New Roman" w:cs="Times New Roman"/>
          <w:sz w:val="36"/>
          <w:szCs w:val="36"/>
        </w:rPr>
        <w:t xml:space="preserve">                                 </w:t>
      </w:r>
      <w:r w:rsidR="00ED04AB" w:rsidRPr="009C2F11">
        <w:rPr>
          <w:rFonts w:cstheme="minorHAnsi"/>
          <w:sz w:val="24"/>
          <w:szCs w:val="24"/>
        </w:rPr>
        <w:t xml:space="preserve">Plaisir, </w:t>
      </w:r>
    </w:p>
    <w:p w14:paraId="7BD8A284" w14:textId="11D53B1A" w:rsidR="00ED04AB" w:rsidRPr="009C2F11" w:rsidRDefault="00ED04AB" w:rsidP="00ED04AB">
      <w:pPr>
        <w:spacing w:after="0" w:line="240" w:lineRule="auto"/>
        <w:ind w:left="4956" w:firstLine="6"/>
        <w:rPr>
          <w:rFonts w:cstheme="minorHAnsi"/>
          <w:sz w:val="24"/>
          <w:szCs w:val="24"/>
        </w:rPr>
      </w:pPr>
      <w:r w:rsidRPr="009C2F11">
        <w:rPr>
          <w:rFonts w:cstheme="minorHAnsi"/>
          <w:sz w:val="24"/>
          <w:szCs w:val="24"/>
        </w:rPr>
        <w:t>Le 26 août 2021</w:t>
      </w:r>
    </w:p>
    <w:p w14:paraId="3C491EA0" w14:textId="77777777" w:rsidR="00ED04AB" w:rsidRPr="009C2F11" w:rsidRDefault="00ED04AB" w:rsidP="00ED04AB">
      <w:pPr>
        <w:spacing w:after="0" w:line="240" w:lineRule="auto"/>
        <w:ind w:left="4956" w:firstLine="6"/>
        <w:rPr>
          <w:rFonts w:cstheme="minorHAnsi"/>
          <w:sz w:val="24"/>
          <w:szCs w:val="24"/>
        </w:rPr>
      </w:pPr>
    </w:p>
    <w:p w14:paraId="5B406E2D" w14:textId="77777777" w:rsidR="00ED04AB" w:rsidRPr="009C2F11" w:rsidRDefault="00ED04AB" w:rsidP="00ED04AB">
      <w:pPr>
        <w:spacing w:after="0" w:line="240" w:lineRule="auto"/>
        <w:ind w:left="4962"/>
        <w:rPr>
          <w:rFonts w:cstheme="minorHAnsi"/>
          <w:sz w:val="24"/>
          <w:szCs w:val="24"/>
        </w:rPr>
      </w:pPr>
      <w:r w:rsidRPr="009C2F11">
        <w:rPr>
          <w:rFonts w:cstheme="minorHAnsi"/>
          <w:sz w:val="24"/>
          <w:szCs w:val="24"/>
        </w:rPr>
        <w:t xml:space="preserve">A tous les clubs FFESSM </w:t>
      </w:r>
    </w:p>
    <w:p w14:paraId="51CF924F" w14:textId="77777777" w:rsidR="00ED04AB" w:rsidRPr="009C2F11" w:rsidRDefault="00ED04AB" w:rsidP="00ED04AB">
      <w:pPr>
        <w:spacing w:after="0" w:line="240" w:lineRule="auto"/>
        <w:ind w:left="4962"/>
        <w:rPr>
          <w:rFonts w:cstheme="minorHAnsi"/>
          <w:sz w:val="24"/>
          <w:szCs w:val="24"/>
        </w:rPr>
      </w:pPr>
      <w:r w:rsidRPr="009C2F11">
        <w:rPr>
          <w:rFonts w:cstheme="minorHAnsi"/>
          <w:sz w:val="24"/>
          <w:szCs w:val="24"/>
        </w:rPr>
        <w:t>du Département des Yvelines</w:t>
      </w:r>
    </w:p>
    <w:p w14:paraId="232CB200" w14:textId="77777777" w:rsidR="00ED04AB" w:rsidRDefault="00ED04AB" w:rsidP="00ED04AB">
      <w:pPr>
        <w:ind w:left="5664"/>
      </w:pPr>
    </w:p>
    <w:p w14:paraId="3D45BDB1" w14:textId="77777777" w:rsidR="00ED04AB" w:rsidRPr="009C2F11" w:rsidRDefault="00ED04AB" w:rsidP="00ED04AB">
      <w:pPr>
        <w:jc w:val="center"/>
        <w:rPr>
          <w:b/>
          <w:sz w:val="32"/>
          <w:szCs w:val="32"/>
        </w:rPr>
      </w:pPr>
      <w:r w:rsidRPr="009C2F11">
        <w:rPr>
          <w:b/>
          <w:sz w:val="32"/>
          <w:szCs w:val="32"/>
        </w:rPr>
        <w:t>CONVOCATION AG DÉPARTEMENTALE</w:t>
      </w:r>
    </w:p>
    <w:p w14:paraId="6986374B" w14:textId="77777777" w:rsidR="00ED04AB" w:rsidRPr="00ED04AB" w:rsidRDefault="00ED04AB" w:rsidP="00ED04AB">
      <w:pPr>
        <w:spacing w:after="0" w:line="240" w:lineRule="auto"/>
        <w:rPr>
          <w:sz w:val="24"/>
          <w:szCs w:val="24"/>
        </w:rPr>
      </w:pPr>
      <w:r w:rsidRPr="00ED04AB">
        <w:rPr>
          <w:sz w:val="24"/>
          <w:szCs w:val="24"/>
        </w:rPr>
        <w:t>Madame la Présidente,</w:t>
      </w:r>
    </w:p>
    <w:p w14:paraId="5D04336D" w14:textId="77777777" w:rsidR="00ED04AB" w:rsidRPr="00ED04AB" w:rsidRDefault="00ED04AB" w:rsidP="00ED04AB">
      <w:pPr>
        <w:spacing w:after="0" w:line="240" w:lineRule="auto"/>
        <w:ind w:left="5664" w:hanging="5664"/>
        <w:rPr>
          <w:sz w:val="24"/>
          <w:szCs w:val="24"/>
        </w:rPr>
      </w:pPr>
      <w:r w:rsidRPr="00ED04AB">
        <w:rPr>
          <w:sz w:val="24"/>
          <w:szCs w:val="24"/>
        </w:rPr>
        <w:t>Monsieur le Président,</w:t>
      </w:r>
    </w:p>
    <w:p w14:paraId="7C310F7D" w14:textId="77777777" w:rsidR="00ED04AB" w:rsidRPr="00ED04AB" w:rsidRDefault="00ED04AB" w:rsidP="00ED04AB">
      <w:pPr>
        <w:ind w:left="5664" w:hanging="5664"/>
        <w:rPr>
          <w:sz w:val="24"/>
          <w:szCs w:val="24"/>
        </w:rPr>
      </w:pPr>
      <w:r w:rsidRPr="00ED04AB">
        <w:rPr>
          <w:sz w:val="24"/>
          <w:szCs w:val="24"/>
        </w:rPr>
        <w:t xml:space="preserve">Vous êtes conviés à participer à l’Assemblée Générale de notre Comité Départemental </w:t>
      </w:r>
    </w:p>
    <w:p w14:paraId="35AA5545" w14:textId="77777777" w:rsidR="009C2F11" w:rsidRDefault="009C2F11" w:rsidP="009C2F11">
      <w:pPr>
        <w:spacing w:after="0" w:line="240" w:lineRule="auto"/>
        <w:ind w:left="5664" w:hanging="5664"/>
        <w:jc w:val="center"/>
        <w:rPr>
          <w:b/>
          <w:color w:val="0000FF"/>
        </w:rPr>
      </w:pPr>
      <w:r w:rsidRPr="00B0340A">
        <w:rPr>
          <w:b/>
          <w:color w:val="0000FF"/>
        </w:rPr>
        <w:t xml:space="preserve">Le </w:t>
      </w:r>
    </w:p>
    <w:p w14:paraId="6295F954" w14:textId="769B7965" w:rsidR="009C2F11" w:rsidRPr="0068409D" w:rsidRDefault="009C2F11" w:rsidP="009C2F11">
      <w:pPr>
        <w:spacing w:after="0" w:line="240" w:lineRule="auto"/>
        <w:ind w:left="5664" w:hanging="5664"/>
        <w:jc w:val="center"/>
        <w:rPr>
          <w:b/>
          <w:color w:val="0000FF"/>
          <w:sz w:val="36"/>
          <w:szCs w:val="36"/>
        </w:rPr>
      </w:pPr>
      <w:r w:rsidRPr="0068409D">
        <w:rPr>
          <w:b/>
          <w:color w:val="0000FF"/>
          <w:sz w:val="36"/>
          <w:szCs w:val="36"/>
        </w:rPr>
        <w:t>- 1</w:t>
      </w:r>
      <w:r w:rsidR="003A44AE">
        <w:rPr>
          <w:b/>
          <w:color w:val="0000FF"/>
          <w:sz w:val="36"/>
          <w:szCs w:val="36"/>
        </w:rPr>
        <w:t>5</w:t>
      </w:r>
      <w:r w:rsidRPr="0068409D">
        <w:rPr>
          <w:b/>
          <w:color w:val="0000FF"/>
          <w:sz w:val="36"/>
          <w:szCs w:val="36"/>
        </w:rPr>
        <w:t xml:space="preserve"> octobre 2021</w:t>
      </w:r>
    </w:p>
    <w:p w14:paraId="2E8AED60" w14:textId="77777777" w:rsidR="009C2F11" w:rsidRDefault="009C2F11" w:rsidP="009C2F11">
      <w:pPr>
        <w:spacing w:after="0" w:line="240" w:lineRule="auto"/>
        <w:ind w:left="5664" w:hanging="5664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-Au siège du Comité</w:t>
      </w:r>
    </w:p>
    <w:p w14:paraId="22C137E5" w14:textId="7BB323BE" w:rsidR="009C2F11" w:rsidRPr="0068409D" w:rsidRDefault="009C2F11" w:rsidP="009C2F11">
      <w:pPr>
        <w:spacing w:after="0" w:line="240" w:lineRule="auto"/>
        <w:ind w:left="5664" w:hanging="5664"/>
        <w:jc w:val="center"/>
        <w:rPr>
          <w:b/>
          <w:color w:val="0000FF"/>
          <w:sz w:val="36"/>
          <w:szCs w:val="36"/>
          <w:u w:val="single"/>
        </w:rPr>
      </w:pPr>
      <w:r w:rsidRPr="0068409D">
        <w:rPr>
          <w:b/>
          <w:color w:val="0000FF"/>
          <w:sz w:val="36"/>
          <w:szCs w:val="36"/>
          <w:u w:val="single"/>
        </w:rPr>
        <w:t xml:space="preserve">23 rue des </w:t>
      </w:r>
      <w:r w:rsidR="00A3775A">
        <w:rPr>
          <w:b/>
          <w:color w:val="0000FF"/>
          <w:sz w:val="36"/>
          <w:szCs w:val="36"/>
          <w:u w:val="single"/>
        </w:rPr>
        <w:t>Poirier</w:t>
      </w:r>
      <w:r w:rsidRPr="0068409D">
        <w:rPr>
          <w:b/>
          <w:color w:val="0000FF"/>
          <w:sz w:val="36"/>
          <w:szCs w:val="36"/>
          <w:u w:val="single"/>
        </w:rPr>
        <w:t>s</w:t>
      </w:r>
    </w:p>
    <w:p w14:paraId="698A129F" w14:textId="77777777" w:rsidR="009C2F11" w:rsidRPr="000B67E9" w:rsidRDefault="009C2F11" w:rsidP="009C2F11">
      <w:pPr>
        <w:spacing w:after="0" w:line="240" w:lineRule="auto"/>
        <w:ind w:left="5664" w:hanging="5664"/>
        <w:jc w:val="center"/>
        <w:rPr>
          <w:b/>
          <w:color w:val="0000FF"/>
          <w:u w:val="single"/>
        </w:rPr>
      </w:pPr>
      <w:r w:rsidRPr="0068409D">
        <w:rPr>
          <w:b/>
          <w:color w:val="0000FF"/>
          <w:sz w:val="36"/>
          <w:szCs w:val="36"/>
          <w:u w:val="single"/>
        </w:rPr>
        <w:t>78370 PLAISIR</w:t>
      </w:r>
    </w:p>
    <w:p w14:paraId="5A0B2971" w14:textId="77777777" w:rsidR="009C2F11" w:rsidRPr="009C2F11" w:rsidRDefault="009C2F11" w:rsidP="009C2F1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C2F11">
        <w:rPr>
          <w:sz w:val="24"/>
          <w:szCs w:val="24"/>
        </w:rPr>
        <w:t>Ordre du jour :</w:t>
      </w:r>
    </w:p>
    <w:p w14:paraId="7941A8F1" w14:textId="77777777" w:rsidR="009C2F11" w:rsidRPr="009C2F11" w:rsidRDefault="009C2F11" w:rsidP="009C2F1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C2F11">
        <w:rPr>
          <w:sz w:val="24"/>
          <w:szCs w:val="24"/>
        </w:rPr>
        <w:t>De 19h 30 à 20h :</w:t>
      </w:r>
    </w:p>
    <w:p w14:paraId="66FB1E09" w14:textId="5E251501" w:rsidR="009C2F11" w:rsidRPr="009C2F11" w:rsidRDefault="009C2F11" w:rsidP="009C2F11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C2F11">
        <w:rPr>
          <w:sz w:val="24"/>
          <w:szCs w:val="24"/>
        </w:rPr>
        <w:t>Émargement des présents</w:t>
      </w:r>
    </w:p>
    <w:p w14:paraId="4ABC1C1B" w14:textId="5662F76B" w:rsidR="009C2F11" w:rsidRPr="009C2F11" w:rsidRDefault="009C2F11" w:rsidP="009C2F11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C2F11">
        <w:rPr>
          <w:sz w:val="24"/>
          <w:szCs w:val="24"/>
        </w:rPr>
        <w:t xml:space="preserve">Contrôles et enregistrements des pouvoirs </w:t>
      </w:r>
    </w:p>
    <w:p w14:paraId="2D8F13AC" w14:textId="77777777" w:rsidR="009C2F11" w:rsidRPr="009C2F11" w:rsidRDefault="009C2F11" w:rsidP="009C2F1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C2F11">
        <w:rPr>
          <w:sz w:val="24"/>
          <w:szCs w:val="24"/>
        </w:rPr>
        <w:t>A 20 h :</w:t>
      </w:r>
    </w:p>
    <w:p w14:paraId="64F27B7C" w14:textId="77777777" w:rsidR="009C2F11" w:rsidRPr="009C2F11" w:rsidRDefault="009C2F11" w:rsidP="009C2F1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C2F11">
        <w:rPr>
          <w:sz w:val="24"/>
          <w:szCs w:val="24"/>
        </w:rPr>
        <w:t xml:space="preserve"> </w:t>
      </w:r>
    </w:p>
    <w:p w14:paraId="335A4F9C" w14:textId="77777777" w:rsidR="009C2F11" w:rsidRDefault="009C2F11" w:rsidP="009C2F11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  <w:sectPr w:rsidR="009C2F11" w:rsidSect="0009770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709" w:footer="0" w:gutter="0"/>
          <w:cols w:space="708"/>
          <w:docGrid w:linePitch="360"/>
        </w:sectPr>
      </w:pPr>
    </w:p>
    <w:p w14:paraId="45782142" w14:textId="751B4CB2" w:rsidR="009C2F11" w:rsidRPr="009C2F11" w:rsidRDefault="009C2F11" w:rsidP="009C2F11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C2F11">
        <w:rPr>
          <w:sz w:val="24"/>
          <w:szCs w:val="24"/>
        </w:rPr>
        <w:t>Rapport moral du Président</w:t>
      </w:r>
    </w:p>
    <w:p w14:paraId="2CA0B952" w14:textId="31076186" w:rsidR="009C2F11" w:rsidRPr="009C2F11" w:rsidRDefault="009C2F11" w:rsidP="009C2F11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C2F11">
        <w:rPr>
          <w:sz w:val="24"/>
          <w:szCs w:val="24"/>
        </w:rPr>
        <w:t>Rapport d’activités du secrétaire</w:t>
      </w:r>
    </w:p>
    <w:p w14:paraId="2CF23830" w14:textId="258F1022" w:rsidR="009C2F11" w:rsidRPr="009C2F11" w:rsidRDefault="009C2F11" w:rsidP="009C2F11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C2F11">
        <w:rPr>
          <w:sz w:val="24"/>
          <w:szCs w:val="24"/>
        </w:rPr>
        <w:t>Rapport d’activités de chaque commission</w:t>
      </w:r>
    </w:p>
    <w:p w14:paraId="63624228" w14:textId="258F0727" w:rsidR="009C2F11" w:rsidRPr="009C2F11" w:rsidRDefault="009C2F11" w:rsidP="009C2F11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C2F11">
        <w:rPr>
          <w:sz w:val="24"/>
          <w:szCs w:val="24"/>
        </w:rPr>
        <w:t>Compte rendu financier</w:t>
      </w:r>
    </w:p>
    <w:p w14:paraId="4B90E5A0" w14:textId="019976FF" w:rsidR="009C2F11" w:rsidRPr="009C2F11" w:rsidRDefault="009C2F11" w:rsidP="009C2F11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07"/>
        <w:rPr>
          <w:sz w:val="24"/>
          <w:szCs w:val="24"/>
        </w:rPr>
      </w:pPr>
      <w:r w:rsidRPr="009C2F11">
        <w:rPr>
          <w:sz w:val="24"/>
          <w:szCs w:val="24"/>
        </w:rPr>
        <w:t>Adoption du montant de l’adhésion départementale</w:t>
      </w:r>
    </w:p>
    <w:p w14:paraId="252591B6" w14:textId="570CE50F" w:rsidR="00ED04AB" w:rsidRPr="009C2F11" w:rsidRDefault="009C2F11" w:rsidP="009C2F11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07"/>
        <w:rPr>
          <w:sz w:val="24"/>
          <w:szCs w:val="24"/>
        </w:rPr>
      </w:pPr>
      <w:r w:rsidRPr="009C2F11">
        <w:rPr>
          <w:sz w:val="24"/>
          <w:szCs w:val="24"/>
        </w:rPr>
        <w:t xml:space="preserve">Présentation du budget prévisionnel </w:t>
      </w:r>
      <w:r>
        <w:rPr>
          <w:sz w:val="24"/>
          <w:szCs w:val="24"/>
        </w:rPr>
        <w:t>2</w:t>
      </w:r>
      <w:r w:rsidRPr="009C2F11">
        <w:rPr>
          <w:sz w:val="24"/>
          <w:szCs w:val="24"/>
        </w:rPr>
        <w:t>021/2022</w:t>
      </w:r>
    </w:p>
    <w:p w14:paraId="47E9C335" w14:textId="77777777" w:rsidR="009C2F11" w:rsidRDefault="009C2F11" w:rsidP="009C2F11">
      <w:pPr>
        <w:autoSpaceDE w:val="0"/>
        <w:autoSpaceDN w:val="0"/>
        <w:adjustRightInd w:val="0"/>
        <w:spacing w:before="120" w:after="120" w:line="240" w:lineRule="auto"/>
        <w:jc w:val="both"/>
        <w:rPr>
          <w:sz w:val="24"/>
          <w:szCs w:val="24"/>
        </w:rPr>
        <w:sectPr w:rsidR="009C2F11" w:rsidSect="009C2F11">
          <w:type w:val="continuous"/>
          <w:pgSz w:w="11906" w:h="16838"/>
          <w:pgMar w:top="1134" w:right="1133" w:bottom="1134" w:left="1134" w:header="709" w:footer="0" w:gutter="0"/>
          <w:cols w:num="2" w:space="283"/>
          <w:docGrid w:linePitch="360"/>
        </w:sectPr>
      </w:pPr>
    </w:p>
    <w:p w14:paraId="12F3255B" w14:textId="77777777" w:rsidR="009C2F11" w:rsidRDefault="009C2F11" w:rsidP="009C2F11">
      <w:pPr>
        <w:autoSpaceDE w:val="0"/>
        <w:autoSpaceDN w:val="0"/>
        <w:adjustRightInd w:val="0"/>
        <w:spacing w:before="120" w:after="120" w:line="240" w:lineRule="auto"/>
        <w:jc w:val="both"/>
        <w:rPr>
          <w:sz w:val="24"/>
          <w:szCs w:val="24"/>
        </w:rPr>
      </w:pPr>
    </w:p>
    <w:p w14:paraId="5007EBA3" w14:textId="6DF2B413" w:rsidR="00ED04AB" w:rsidRPr="00ED04AB" w:rsidRDefault="00ED04AB" w:rsidP="009C2F11">
      <w:pPr>
        <w:autoSpaceDE w:val="0"/>
        <w:autoSpaceDN w:val="0"/>
        <w:adjustRightInd w:val="0"/>
        <w:spacing w:before="120" w:after="120" w:line="240" w:lineRule="auto"/>
        <w:jc w:val="both"/>
        <w:rPr>
          <w:sz w:val="24"/>
          <w:szCs w:val="24"/>
        </w:rPr>
      </w:pPr>
      <w:r w:rsidRPr="00ED04AB">
        <w:rPr>
          <w:sz w:val="24"/>
          <w:szCs w:val="24"/>
        </w:rPr>
        <w:t>Nous vous rappelons que la licence en cours de validité ainsi qu’une pièce d’identité devront être présentées à l’accueil pour pouvoir participer aux opérations de vote.</w:t>
      </w:r>
    </w:p>
    <w:p w14:paraId="5AE7B7BC" w14:textId="77777777" w:rsidR="00ED04AB" w:rsidRPr="00ED04AB" w:rsidRDefault="00ED04AB" w:rsidP="009C2F11">
      <w:pPr>
        <w:autoSpaceDE w:val="0"/>
        <w:autoSpaceDN w:val="0"/>
        <w:adjustRightInd w:val="0"/>
        <w:spacing w:before="120" w:after="120" w:line="240" w:lineRule="auto"/>
        <w:jc w:val="both"/>
        <w:rPr>
          <w:sz w:val="24"/>
          <w:szCs w:val="24"/>
        </w:rPr>
      </w:pPr>
      <w:r w:rsidRPr="00ED04AB">
        <w:rPr>
          <w:sz w:val="24"/>
          <w:szCs w:val="24"/>
        </w:rPr>
        <w:t>L’organisation de cette Assemblée en présentielle sera dépendante des conditions sanitaires du moment.</w:t>
      </w:r>
    </w:p>
    <w:p w14:paraId="06809A3E" w14:textId="77777777" w:rsidR="00ED04AB" w:rsidRPr="00ED04AB" w:rsidRDefault="00ED04AB" w:rsidP="009C2F11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ED04AB">
        <w:rPr>
          <w:sz w:val="24"/>
          <w:szCs w:val="24"/>
        </w:rPr>
        <w:t>Comptant sur votre indispensable présence ou sur celle de votre représentant, nous vous prions de recevoir, Madame la Présidente, Monsieur le Président, toutes nos salutations distinguées.</w:t>
      </w:r>
    </w:p>
    <w:p w14:paraId="40490D36" w14:textId="77777777" w:rsidR="00ED04AB" w:rsidRPr="00ED04AB" w:rsidRDefault="00ED04AB" w:rsidP="009C2F1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04AB">
        <w:rPr>
          <w:sz w:val="24"/>
          <w:szCs w:val="24"/>
        </w:rPr>
        <w:t xml:space="preserve">Gilles SEPTIFORT </w:t>
      </w:r>
      <w:r w:rsidRPr="00ED04AB">
        <w:rPr>
          <w:sz w:val="24"/>
          <w:szCs w:val="24"/>
        </w:rPr>
        <w:tab/>
      </w:r>
      <w:r w:rsidRPr="00ED04AB">
        <w:rPr>
          <w:sz w:val="24"/>
          <w:szCs w:val="24"/>
        </w:rPr>
        <w:tab/>
      </w:r>
      <w:r w:rsidRPr="00ED04AB">
        <w:rPr>
          <w:sz w:val="24"/>
          <w:szCs w:val="24"/>
        </w:rPr>
        <w:tab/>
      </w:r>
      <w:r w:rsidRPr="00ED04AB">
        <w:rPr>
          <w:sz w:val="24"/>
          <w:szCs w:val="24"/>
        </w:rPr>
        <w:tab/>
      </w:r>
      <w:r w:rsidRPr="00ED04AB">
        <w:rPr>
          <w:sz w:val="24"/>
          <w:szCs w:val="24"/>
        </w:rPr>
        <w:tab/>
      </w:r>
      <w:r w:rsidRPr="00ED04AB">
        <w:rPr>
          <w:sz w:val="24"/>
          <w:szCs w:val="24"/>
        </w:rPr>
        <w:tab/>
      </w:r>
      <w:r w:rsidRPr="00ED04AB">
        <w:rPr>
          <w:sz w:val="24"/>
          <w:szCs w:val="24"/>
        </w:rPr>
        <w:tab/>
      </w:r>
    </w:p>
    <w:p w14:paraId="4D8CA5E3" w14:textId="77777777" w:rsidR="00ED04AB" w:rsidRDefault="00ED04AB" w:rsidP="009C2F11">
      <w:pPr>
        <w:autoSpaceDE w:val="0"/>
        <w:autoSpaceDN w:val="0"/>
        <w:adjustRightInd w:val="0"/>
        <w:spacing w:after="0" w:line="240" w:lineRule="auto"/>
      </w:pPr>
      <w:r w:rsidRPr="00ED04AB">
        <w:rPr>
          <w:sz w:val="24"/>
          <w:szCs w:val="24"/>
        </w:rPr>
        <w:t xml:space="preserve">Secrétaire Générale </w:t>
      </w:r>
      <w:r w:rsidRPr="00ED04AB">
        <w:rPr>
          <w:sz w:val="24"/>
          <w:szCs w:val="24"/>
        </w:rPr>
        <w:tab/>
      </w:r>
      <w:r w:rsidRPr="00ED04AB">
        <w:rPr>
          <w:sz w:val="24"/>
          <w:szCs w:val="24"/>
        </w:rPr>
        <w:tab/>
      </w:r>
      <w:r w:rsidRPr="00ED04AB">
        <w:rPr>
          <w:sz w:val="24"/>
          <w:szCs w:val="24"/>
        </w:rPr>
        <w:tab/>
      </w:r>
      <w:r>
        <w:tab/>
      </w:r>
      <w:r>
        <w:tab/>
      </w:r>
      <w:r>
        <w:tab/>
      </w:r>
      <w:r>
        <w:tab/>
      </w:r>
    </w:p>
    <w:p w14:paraId="23D8D13A" w14:textId="681DF5AF" w:rsidR="006C7EC1" w:rsidRPr="006C7EC1" w:rsidRDefault="006C7EC1" w:rsidP="006C7EC1">
      <w:pPr>
        <w:tabs>
          <w:tab w:val="left" w:pos="8640"/>
        </w:tabs>
      </w:pPr>
      <w:r>
        <w:tab/>
      </w:r>
    </w:p>
    <w:sectPr w:rsidR="006C7EC1" w:rsidRPr="006C7EC1" w:rsidSect="009C2F11">
      <w:type w:val="continuous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11A86" w14:textId="77777777" w:rsidR="006C499E" w:rsidRDefault="006C499E" w:rsidP="004036F4">
      <w:pPr>
        <w:spacing w:after="0" w:line="240" w:lineRule="auto"/>
      </w:pPr>
      <w:r>
        <w:separator/>
      </w:r>
    </w:p>
  </w:endnote>
  <w:endnote w:type="continuationSeparator" w:id="0">
    <w:p w14:paraId="614FBDFD" w14:textId="77777777" w:rsidR="006C499E" w:rsidRDefault="006C499E" w:rsidP="00403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B114C" w14:textId="77777777" w:rsidR="00A3775A" w:rsidRDefault="00A3775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6A809" w14:textId="2BE72A24" w:rsidR="00866DDB" w:rsidRPr="00FB18E8" w:rsidRDefault="006C7EC1">
    <w:pPr>
      <w:pStyle w:val="En-tte"/>
      <w:pBdr>
        <w:top w:val="single" w:sz="6" w:space="10" w:color="4F81BD" w:themeColor="accent1"/>
      </w:pBdr>
      <w:spacing w:before="240"/>
      <w:jc w:val="center"/>
      <w:rPr>
        <w:rFonts w:ascii="Franklin Gothic Demi Cond" w:hAnsi="Franklin Gothic Demi Cond"/>
        <w:color w:val="0070C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97C98F6" wp14:editId="1C04FF9E">
          <wp:simplePos x="0" y="0"/>
          <wp:positionH relativeFrom="column">
            <wp:posOffset>5833110</wp:posOffset>
          </wp:positionH>
          <wp:positionV relativeFrom="paragraph">
            <wp:posOffset>-46990</wp:posOffset>
          </wp:positionV>
          <wp:extent cx="676800" cy="532800"/>
          <wp:effectExtent l="0" t="0" r="9525" b="635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EcoSub┬«-quadr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8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DDB" w:rsidRPr="00FB18E8">
      <w:rPr>
        <w:rFonts w:ascii="Franklin Gothic Demi Cond" w:hAnsi="Franklin Gothic Demi Cond"/>
        <w:color w:val="0070C0"/>
      </w:rPr>
      <w:t xml:space="preserve">FFESSM-CODEP 78                               </w:t>
    </w:r>
    <w:r w:rsidR="00F448F1">
      <w:rPr>
        <w:rFonts w:ascii="Franklin Gothic Demi Cond" w:hAnsi="Franklin Gothic Demi Cond"/>
        <w:color w:val="0070C0"/>
      </w:rPr>
      <w:t>23 rue des P</w:t>
    </w:r>
    <w:r w:rsidR="00A3775A">
      <w:rPr>
        <w:rFonts w:ascii="Franklin Gothic Demi Cond" w:hAnsi="Franklin Gothic Demi Cond"/>
        <w:color w:val="0070C0"/>
      </w:rPr>
      <w:t>oiri</w:t>
    </w:r>
    <w:r w:rsidR="00F448F1">
      <w:rPr>
        <w:rFonts w:ascii="Franklin Gothic Demi Cond" w:hAnsi="Franklin Gothic Demi Cond"/>
        <w:color w:val="0070C0"/>
      </w:rPr>
      <w:t>ers</w:t>
    </w:r>
    <w:r w:rsidR="00866DDB" w:rsidRPr="00FB18E8">
      <w:rPr>
        <w:rFonts w:ascii="Franklin Gothic Demi Cond" w:hAnsi="Franklin Gothic Demi Cond"/>
        <w:color w:val="0070C0"/>
      </w:rPr>
      <w:t xml:space="preserve">                    78</w:t>
    </w:r>
    <w:r w:rsidR="00F448F1">
      <w:rPr>
        <w:rFonts w:ascii="Franklin Gothic Demi Cond" w:hAnsi="Franklin Gothic Demi Cond"/>
        <w:color w:val="0070C0"/>
      </w:rPr>
      <w:t>370</w:t>
    </w:r>
    <w:r w:rsidR="00866DDB" w:rsidRPr="00FB18E8">
      <w:rPr>
        <w:rFonts w:ascii="Franklin Gothic Demi Cond" w:hAnsi="Franklin Gothic Demi Cond"/>
        <w:color w:val="0070C0"/>
      </w:rPr>
      <w:t xml:space="preserve"> </w:t>
    </w:r>
    <w:r w:rsidR="00F448F1">
      <w:rPr>
        <w:rFonts w:ascii="Franklin Gothic Demi Cond" w:hAnsi="Franklin Gothic Demi Cond"/>
        <w:color w:val="0070C0"/>
      </w:rPr>
      <w:t>PLAISIR</w:t>
    </w:r>
  </w:p>
  <w:p w14:paraId="13892947" w14:textId="77777777" w:rsidR="00866DDB" w:rsidRPr="00FB18E8" w:rsidRDefault="00866DDB">
    <w:pPr>
      <w:pStyle w:val="Pieddepage"/>
      <w:rPr>
        <w:rFonts w:ascii="Franklin Gothic Demi Cond" w:hAnsi="Franklin Gothic Demi Cond"/>
        <w:color w:val="0070C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48D19" w14:textId="77777777" w:rsidR="00A3775A" w:rsidRDefault="00A3775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D67A7" w14:textId="77777777" w:rsidR="006C499E" w:rsidRDefault="006C499E" w:rsidP="004036F4">
      <w:pPr>
        <w:spacing w:after="0" w:line="240" w:lineRule="auto"/>
      </w:pPr>
      <w:r>
        <w:separator/>
      </w:r>
    </w:p>
  </w:footnote>
  <w:footnote w:type="continuationSeparator" w:id="0">
    <w:p w14:paraId="503753F9" w14:textId="77777777" w:rsidR="006C499E" w:rsidRDefault="006C499E" w:rsidP="00403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A8429" w14:textId="77777777" w:rsidR="00A3775A" w:rsidRDefault="00A3775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A196C" w14:textId="77777777" w:rsidR="00ED04AB" w:rsidRDefault="004C2406" w:rsidP="000354E5">
    <w:pPr>
      <w:pStyle w:val="En-tte"/>
      <w:jc w:val="center"/>
      <w:rPr>
        <w:rFonts w:ascii="Franklin Gothic Demi Cond" w:hAnsi="Franklin Gothic Demi Cond" w:cstheme="minorHAnsi"/>
        <w:color w:val="0070C0"/>
        <w:sz w:val="32"/>
        <w:szCs w:val="32"/>
      </w:rPr>
    </w:pPr>
    <w:r>
      <w:rPr>
        <w:rFonts w:ascii="Franklin Gothic Demi Cond" w:hAnsi="Franklin Gothic Demi Cond" w:cstheme="minorHAnsi"/>
        <w:noProof/>
        <w:color w:val="0070C0"/>
        <w:sz w:val="32"/>
        <w:szCs w:val="32"/>
      </w:rPr>
      <w:drawing>
        <wp:anchor distT="0" distB="0" distL="114300" distR="114300" simplePos="0" relativeHeight="251660288" behindDoc="0" locked="0" layoutInCell="1" allowOverlap="1" wp14:anchorId="0EDCE702" wp14:editId="4B96ED26">
          <wp:simplePos x="0" y="0"/>
          <wp:positionH relativeFrom="column">
            <wp:posOffset>5614035</wp:posOffset>
          </wp:positionH>
          <wp:positionV relativeFrom="paragraph">
            <wp:posOffset>-116840</wp:posOffset>
          </wp:positionV>
          <wp:extent cx="847725" cy="847725"/>
          <wp:effectExtent l="0" t="0" r="9525" b="952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FESSM - Logo FFESSM quadr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66" t="16267" r="11966" b="7533"/>
                  <a:stretch/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DDB" w:rsidRPr="006453CF">
      <w:rPr>
        <w:rFonts w:ascii="Arial Narrow" w:hAnsi="Arial Narrow" w:cs="Arial Narrow"/>
        <w:noProof/>
        <w:sz w:val="32"/>
        <w:szCs w:val="32"/>
        <w:lang w:eastAsia="fr-FR"/>
      </w:rPr>
      <w:drawing>
        <wp:anchor distT="0" distB="0" distL="114300" distR="114300" simplePos="0" relativeHeight="251659264" behindDoc="0" locked="0" layoutInCell="1" allowOverlap="1" wp14:anchorId="7814B832" wp14:editId="4DEB5DDC">
          <wp:simplePos x="0" y="0"/>
          <wp:positionH relativeFrom="column">
            <wp:posOffset>-320675</wp:posOffset>
          </wp:positionH>
          <wp:positionV relativeFrom="paragraph">
            <wp:posOffset>-164465</wp:posOffset>
          </wp:positionV>
          <wp:extent cx="809625" cy="1009015"/>
          <wp:effectExtent l="0" t="0" r="9525" b="63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FESSM-78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13" r="16304"/>
                  <a:stretch/>
                </pic:blipFill>
                <pic:spPr bwMode="auto">
                  <a:xfrm>
                    <a:off x="0" y="0"/>
                    <a:ext cx="809625" cy="100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DDB" w:rsidRPr="006453CF">
      <w:rPr>
        <w:rFonts w:ascii="Franklin Gothic Demi Cond" w:hAnsi="Franklin Gothic Demi Cond" w:cstheme="minorHAnsi"/>
        <w:color w:val="0070C0"/>
        <w:sz w:val="32"/>
        <w:szCs w:val="32"/>
      </w:rPr>
      <w:t xml:space="preserve">Fédération Française d’Etudes et de Sports Sous-Marins </w:t>
    </w:r>
  </w:p>
  <w:p w14:paraId="6C0AEA17" w14:textId="3363C931" w:rsidR="00866DDB" w:rsidRDefault="00866DDB" w:rsidP="000354E5">
    <w:pPr>
      <w:pStyle w:val="En-tte"/>
      <w:jc w:val="center"/>
    </w:pPr>
    <w:r w:rsidRPr="006453CF">
      <w:rPr>
        <w:rFonts w:ascii="Franklin Gothic Demi Cond" w:hAnsi="Franklin Gothic Demi Cond" w:cstheme="minorHAnsi"/>
        <w:color w:val="FF0000"/>
        <w:sz w:val="28"/>
        <w:szCs w:val="28"/>
      </w:rPr>
      <w:t>Comité départemental des Yvelines</w:t>
    </w:r>
    <w:r w:rsidRPr="000354E5">
      <w:rPr>
        <w:rFonts w:ascii="Arial Narrow" w:hAnsi="Arial Narrow" w:cs="Arial Narrow"/>
        <w:noProof/>
        <w:color w:val="FF0000"/>
        <w:sz w:val="36"/>
        <w:szCs w:val="36"/>
        <w:lang w:eastAsia="fr-FR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F364D" w14:textId="77777777" w:rsidR="00A3775A" w:rsidRDefault="00A3775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7BA9"/>
    <w:multiLevelType w:val="hybridMultilevel"/>
    <w:tmpl w:val="9078C12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C0134"/>
    <w:multiLevelType w:val="hybridMultilevel"/>
    <w:tmpl w:val="8A94F7E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62753"/>
    <w:multiLevelType w:val="hybridMultilevel"/>
    <w:tmpl w:val="98489D60"/>
    <w:lvl w:ilvl="0" w:tplc="2B7EF318">
      <w:numFmt w:val="bullet"/>
      <w:lvlText w:val=""/>
      <w:lvlJc w:val="left"/>
      <w:pPr>
        <w:ind w:left="1776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229E2F6C"/>
    <w:multiLevelType w:val="hybridMultilevel"/>
    <w:tmpl w:val="E36E8BE2"/>
    <w:lvl w:ilvl="0" w:tplc="2B7EF318">
      <w:numFmt w:val="bullet"/>
      <w:lvlText w:val=""/>
      <w:lvlJc w:val="left"/>
      <w:pPr>
        <w:ind w:left="1776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D524B8A"/>
    <w:multiLevelType w:val="hybridMultilevel"/>
    <w:tmpl w:val="4558A58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16524"/>
    <w:multiLevelType w:val="hybridMultilevel"/>
    <w:tmpl w:val="D862DB9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D7413"/>
    <w:multiLevelType w:val="hybridMultilevel"/>
    <w:tmpl w:val="87C879D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26D76"/>
    <w:multiLevelType w:val="hybridMultilevel"/>
    <w:tmpl w:val="2FF41EF4"/>
    <w:lvl w:ilvl="0" w:tplc="2B7EF318">
      <w:numFmt w:val="bullet"/>
      <w:lvlText w:val=""/>
      <w:lvlJc w:val="left"/>
      <w:pPr>
        <w:ind w:left="1776" w:hanging="360"/>
      </w:pPr>
      <w:rPr>
        <w:rFonts w:ascii="Wingdings" w:eastAsiaTheme="minorHAnsi" w:hAnsi="Wingdings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3CF07BAE"/>
    <w:multiLevelType w:val="hybridMultilevel"/>
    <w:tmpl w:val="1FCC322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A4B39"/>
    <w:multiLevelType w:val="hybridMultilevel"/>
    <w:tmpl w:val="78D4EC62"/>
    <w:lvl w:ilvl="0" w:tplc="2B7EF318">
      <w:numFmt w:val="bullet"/>
      <w:lvlText w:val=""/>
      <w:lvlJc w:val="left"/>
      <w:pPr>
        <w:ind w:left="4608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0" w15:restartNumberingAfterBreak="0">
    <w:nsid w:val="445B1C41"/>
    <w:multiLevelType w:val="hybridMultilevel"/>
    <w:tmpl w:val="3A565B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84CA4"/>
    <w:multiLevelType w:val="hybridMultilevel"/>
    <w:tmpl w:val="02EA3FD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D73F9"/>
    <w:multiLevelType w:val="hybridMultilevel"/>
    <w:tmpl w:val="C90A04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02E8D"/>
    <w:multiLevelType w:val="hybridMultilevel"/>
    <w:tmpl w:val="17CC5ED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7A3FE9"/>
    <w:multiLevelType w:val="hybridMultilevel"/>
    <w:tmpl w:val="FFE0DE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7901EC"/>
    <w:multiLevelType w:val="hybridMultilevel"/>
    <w:tmpl w:val="B2F4DD1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0F008C"/>
    <w:multiLevelType w:val="hybridMultilevel"/>
    <w:tmpl w:val="3FE49D0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14"/>
  </w:num>
  <w:num w:numId="5">
    <w:abstractNumId w:val="7"/>
  </w:num>
  <w:num w:numId="6">
    <w:abstractNumId w:val="3"/>
  </w:num>
  <w:num w:numId="7">
    <w:abstractNumId w:val="2"/>
  </w:num>
  <w:num w:numId="8">
    <w:abstractNumId w:val="5"/>
  </w:num>
  <w:num w:numId="9">
    <w:abstractNumId w:val="16"/>
  </w:num>
  <w:num w:numId="10">
    <w:abstractNumId w:val="1"/>
  </w:num>
  <w:num w:numId="11">
    <w:abstractNumId w:val="8"/>
  </w:num>
  <w:num w:numId="12">
    <w:abstractNumId w:val="4"/>
  </w:num>
  <w:num w:numId="13">
    <w:abstractNumId w:val="6"/>
  </w:num>
  <w:num w:numId="14">
    <w:abstractNumId w:val="0"/>
  </w:num>
  <w:num w:numId="15">
    <w:abstractNumId w:val="13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4AB"/>
    <w:rsid w:val="000172B0"/>
    <w:rsid w:val="000354E5"/>
    <w:rsid w:val="00047045"/>
    <w:rsid w:val="000679D8"/>
    <w:rsid w:val="000700F8"/>
    <w:rsid w:val="00073435"/>
    <w:rsid w:val="00086F9D"/>
    <w:rsid w:val="0009770E"/>
    <w:rsid w:val="000A5B1B"/>
    <w:rsid w:val="000B2B9F"/>
    <w:rsid w:val="000C06BB"/>
    <w:rsid w:val="000E6CF5"/>
    <w:rsid w:val="00126655"/>
    <w:rsid w:val="00154EC1"/>
    <w:rsid w:val="00155804"/>
    <w:rsid w:val="00156698"/>
    <w:rsid w:val="00171929"/>
    <w:rsid w:val="00187FEA"/>
    <w:rsid w:val="001A208E"/>
    <w:rsid w:val="001C6BF0"/>
    <w:rsid w:val="001D717D"/>
    <w:rsid w:val="00200A08"/>
    <w:rsid w:val="00212B1D"/>
    <w:rsid w:val="002151AF"/>
    <w:rsid w:val="00223F98"/>
    <w:rsid w:val="002305BB"/>
    <w:rsid w:val="00232F05"/>
    <w:rsid w:val="00244380"/>
    <w:rsid w:val="00252619"/>
    <w:rsid w:val="00281448"/>
    <w:rsid w:val="002B0A3F"/>
    <w:rsid w:val="002B5AC8"/>
    <w:rsid w:val="002B6BCE"/>
    <w:rsid w:val="002D1DC3"/>
    <w:rsid w:val="002D2A32"/>
    <w:rsid w:val="002F6B67"/>
    <w:rsid w:val="002F7B17"/>
    <w:rsid w:val="00304244"/>
    <w:rsid w:val="0030483B"/>
    <w:rsid w:val="00307129"/>
    <w:rsid w:val="003228C5"/>
    <w:rsid w:val="00324DB1"/>
    <w:rsid w:val="0033177F"/>
    <w:rsid w:val="003428E5"/>
    <w:rsid w:val="003456B1"/>
    <w:rsid w:val="00346951"/>
    <w:rsid w:val="003529E0"/>
    <w:rsid w:val="00356676"/>
    <w:rsid w:val="003643E8"/>
    <w:rsid w:val="003862A2"/>
    <w:rsid w:val="0039118E"/>
    <w:rsid w:val="003A44AE"/>
    <w:rsid w:val="003C14B9"/>
    <w:rsid w:val="003C500C"/>
    <w:rsid w:val="003D7F25"/>
    <w:rsid w:val="003E481D"/>
    <w:rsid w:val="004036F4"/>
    <w:rsid w:val="0041080D"/>
    <w:rsid w:val="00422729"/>
    <w:rsid w:val="00434CDE"/>
    <w:rsid w:val="00441682"/>
    <w:rsid w:val="00461908"/>
    <w:rsid w:val="00472BE8"/>
    <w:rsid w:val="004A2C59"/>
    <w:rsid w:val="004B6C0B"/>
    <w:rsid w:val="004C2406"/>
    <w:rsid w:val="004C5249"/>
    <w:rsid w:val="004D4191"/>
    <w:rsid w:val="004F5F29"/>
    <w:rsid w:val="00506732"/>
    <w:rsid w:val="00525AFC"/>
    <w:rsid w:val="00531D8B"/>
    <w:rsid w:val="0054010C"/>
    <w:rsid w:val="00562703"/>
    <w:rsid w:val="00590FAB"/>
    <w:rsid w:val="00596831"/>
    <w:rsid w:val="005A662E"/>
    <w:rsid w:val="005A714D"/>
    <w:rsid w:val="005B2F83"/>
    <w:rsid w:val="005B67E3"/>
    <w:rsid w:val="005C0C99"/>
    <w:rsid w:val="005D3395"/>
    <w:rsid w:val="005E0AAE"/>
    <w:rsid w:val="005E6069"/>
    <w:rsid w:val="005F439A"/>
    <w:rsid w:val="005F5951"/>
    <w:rsid w:val="00601135"/>
    <w:rsid w:val="00606DE2"/>
    <w:rsid w:val="0062121A"/>
    <w:rsid w:val="00622A0A"/>
    <w:rsid w:val="00630053"/>
    <w:rsid w:val="00632726"/>
    <w:rsid w:val="006401EF"/>
    <w:rsid w:val="006453CF"/>
    <w:rsid w:val="00652EDD"/>
    <w:rsid w:val="00665DCC"/>
    <w:rsid w:val="006806D4"/>
    <w:rsid w:val="00691ED4"/>
    <w:rsid w:val="006C499E"/>
    <w:rsid w:val="006C7EC1"/>
    <w:rsid w:val="006E4635"/>
    <w:rsid w:val="006E49E2"/>
    <w:rsid w:val="006F6464"/>
    <w:rsid w:val="00701E13"/>
    <w:rsid w:val="00704BA7"/>
    <w:rsid w:val="00712953"/>
    <w:rsid w:val="00716EC9"/>
    <w:rsid w:val="00720B46"/>
    <w:rsid w:val="0072138D"/>
    <w:rsid w:val="00723013"/>
    <w:rsid w:val="00724902"/>
    <w:rsid w:val="007366D4"/>
    <w:rsid w:val="007536CD"/>
    <w:rsid w:val="007A52F8"/>
    <w:rsid w:val="007C5285"/>
    <w:rsid w:val="007E290D"/>
    <w:rsid w:val="007F0767"/>
    <w:rsid w:val="007F2E34"/>
    <w:rsid w:val="007F3925"/>
    <w:rsid w:val="00801AF5"/>
    <w:rsid w:val="00810698"/>
    <w:rsid w:val="00815654"/>
    <w:rsid w:val="0081732B"/>
    <w:rsid w:val="0085574F"/>
    <w:rsid w:val="00865431"/>
    <w:rsid w:val="00866DDB"/>
    <w:rsid w:val="00867B7B"/>
    <w:rsid w:val="008747D9"/>
    <w:rsid w:val="0087656C"/>
    <w:rsid w:val="00885698"/>
    <w:rsid w:val="008A2211"/>
    <w:rsid w:val="008A2F95"/>
    <w:rsid w:val="008B0DC7"/>
    <w:rsid w:val="008B3B6C"/>
    <w:rsid w:val="008B5B76"/>
    <w:rsid w:val="008D75EB"/>
    <w:rsid w:val="008F1802"/>
    <w:rsid w:val="00930E0E"/>
    <w:rsid w:val="009424C6"/>
    <w:rsid w:val="00942677"/>
    <w:rsid w:val="00966B90"/>
    <w:rsid w:val="0097764A"/>
    <w:rsid w:val="009830A3"/>
    <w:rsid w:val="00996678"/>
    <w:rsid w:val="009A09C2"/>
    <w:rsid w:val="009C01A8"/>
    <w:rsid w:val="009C2F11"/>
    <w:rsid w:val="009D0B46"/>
    <w:rsid w:val="009E5DD2"/>
    <w:rsid w:val="009F0298"/>
    <w:rsid w:val="009F301A"/>
    <w:rsid w:val="00A06DF3"/>
    <w:rsid w:val="00A279F5"/>
    <w:rsid w:val="00A32730"/>
    <w:rsid w:val="00A3775A"/>
    <w:rsid w:val="00A90F76"/>
    <w:rsid w:val="00A9599D"/>
    <w:rsid w:val="00AB5527"/>
    <w:rsid w:val="00AC5F42"/>
    <w:rsid w:val="00AD6798"/>
    <w:rsid w:val="00AE391F"/>
    <w:rsid w:val="00B41887"/>
    <w:rsid w:val="00B470AC"/>
    <w:rsid w:val="00B52F1E"/>
    <w:rsid w:val="00B647C3"/>
    <w:rsid w:val="00B67423"/>
    <w:rsid w:val="00B675F1"/>
    <w:rsid w:val="00BD1F3F"/>
    <w:rsid w:val="00BE4992"/>
    <w:rsid w:val="00C23A91"/>
    <w:rsid w:val="00C30316"/>
    <w:rsid w:val="00C327A8"/>
    <w:rsid w:val="00C716FC"/>
    <w:rsid w:val="00C814BD"/>
    <w:rsid w:val="00C85883"/>
    <w:rsid w:val="00C90247"/>
    <w:rsid w:val="00CA19F9"/>
    <w:rsid w:val="00CB311B"/>
    <w:rsid w:val="00CB6259"/>
    <w:rsid w:val="00CE0CDB"/>
    <w:rsid w:val="00CE70D7"/>
    <w:rsid w:val="00CE714C"/>
    <w:rsid w:val="00CE7859"/>
    <w:rsid w:val="00D116A5"/>
    <w:rsid w:val="00D17B1A"/>
    <w:rsid w:val="00D22979"/>
    <w:rsid w:val="00D26F78"/>
    <w:rsid w:val="00D27CE4"/>
    <w:rsid w:val="00D374F9"/>
    <w:rsid w:val="00D51538"/>
    <w:rsid w:val="00D67C59"/>
    <w:rsid w:val="00DB38A8"/>
    <w:rsid w:val="00DD1950"/>
    <w:rsid w:val="00DE385B"/>
    <w:rsid w:val="00DE5E42"/>
    <w:rsid w:val="00E04237"/>
    <w:rsid w:val="00E21308"/>
    <w:rsid w:val="00E25E02"/>
    <w:rsid w:val="00E43E1A"/>
    <w:rsid w:val="00E74EAA"/>
    <w:rsid w:val="00EA3B2C"/>
    <w:rsid w:val="00EB24D4"/>
    <w:rsid w:val="00EB60B9"/>
    <w:rsid w:val="00ED04AB"/>
    <w:rsid w:val="00EE0A43"/>
    <w:rsid w:val="00EF2F6D"/>
    <w:rsid w:val="00F004EC"/>
    <w:rsid w:val="00F13B51"/>
    <w:rsid w:val="00F22CC9"/>
    <w:rsid w:val="00F2302B"/>
    <w:rsid w:val="00F40B13"/>
    <w:rsid w:val="00F448F1"/>
    <w:rsid w:val="00F605B0"/>
    <w:rsid w:val="00F66EC4"/>
    <w:rsid w:val="00F675C4"/>
    <w:rsid w:val="00F85C4E"/>
    <w:rsid w:val="00FB18E8"/>
    <w:rsid w:val="00FC5D68"/>
    <w:rsid w:val="00FE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16148B"/>
  <w15:docId w15:val="{8A562B21-9AFC-480C-A173-8E4830043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4EC"/>
  </w:style>
  <w:style w:type="paragraph" w:styleId="Titre5">
    <w:name w:val="heading 5"/>
    <w:basedOn w:val="Normal"/>
    <w:next w:val="Normal"/>
    <w:link w:val="Titre5Car"/>
    <w:qFormat/>
    <w:rsid w:val="00622A0A"/>
    <w:pPr>
      <w:keepNext/>
      <w:tabs>
        <w:tab w:val="left" w:pos="3433"/>
      </w:tabs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7E290D"/>
    <w:rPr>
      <w:b/>
      <w:bCs/>
    </w:rPr>
  </w:style>
  <w:style w:type="character" w:customStyle="1" w:styleId="tgtcoll">
    <w:name w:val="tgtcoll"/>
    <w:basedOn w:val="Policepardfaut"/>
    <w:rsid w:val="009424C6"/>
  </w:style>
  <w:style w:type="paragraph" w:customStyle="1" w:styleId="synonyms">
    <w:name w:val="synonyms"/>
    <w:basedOn w:val="Normal"/>
    <w:rsid w:val="00942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wording">
    <w:name w:val="wording"/>
    <w:basedOn w:val="Policepardfaut"/>
    <w:rsid w:val="009424C6"/>
  </w:style>
  <w:style w:type="character" w:styleId="Lienhypertexte">
    <w:name w:val="Hyperlink"/>
    <w:basedOn w:val="Policepardfaut"/>
    <w:uiPriority w:val="99"/>
    <w:unhideWhenUsed/>
    <w:rsid w:val="00CE70D7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F5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03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36F4"/>
  </w:style>
  <w:style w:type="paragraph" w:styleId="Pieddepage">
    <w:name w:val="footer"/>
    <w:basedOn w:val="Normal"/>
    <w:link w:val="PieddepageCar"/>
    <w:unhideWhenUsed/>
    <w:rsid w:val="00403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4036F4"/>
  </w:style>
  <w:style w:type="paragraph" w:styleId="Textedebulles">
    <w:name w:val="Balloon Text"/>
    <w:basedOn w:val="Normal"/>
    <w:link w:val="TextedebullesCar"/>
    <w:uiPriority w:val="99"/>
    <w:semiHidden/>
    <w:unhideWhenUsed/>
    <w:rsid w:val="0040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36F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01AF5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rsid w:val="00622A0A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1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2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OCS%20AG\CONVOCATION%20AG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8C84E6-A792-4F7A-AFCA-A17AD81A9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CONVOCATION AG.dotx</Template>
  <TotalTime>15</TotalTime>
  <Pages>1</Pages>
  <Words>188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COMITE DEPARTEMENTAL DES YVELINES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COMITE DEPARTEMENTAL DES YVELINES</dc:title>
  <dc:creator>Gilles SEPTIFORT</dc:creator>
  <cp:lastModifiedBy>Gilles SEPTIFORT</cp:lastModifiedBy>
  <cp:revision>3</cp:revision>
  <cp:lastPrinted>2018-06-23T11:50:00Z</cp:lastPrinted>
  <dcterms:created xsi:type="dcterms:W3CDTF">2021-08-26T08:25:00Z</dcterms:created>
  <dcterms:modified xsi:type="dcterms:W3CDTF">2021-08-26T13:13:00Z</dcterms:modified>
</cp:coreProperties>
</file>